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4F00" w:rsidRPr="008D4F00" w:rsidRDefault="008D4F00" w:rsidP="008D4F00">
      <w:pPr>
        <w:widowControl/>
        <w:shd w:val="clear" w:color="auto" w:fill="FFFFFF"/>
        <w:spacing w:after="120"/>
        <w:jc w:val="center"/>
        <w:rPr>
          <w:b/>
          <w:sz w:val="44"/>
          <w:szCs w:val="44"/>
          <w:lang w:val="ru-RU"/>
        </w:rPr>
      </w:pPr>
      <w:bookmarkStart w:id="0" w:name="_GoBack"/>
      <w:bookmarkEnd w:id="0"/>
      <w:r w:rsidRPr="008D4F00">
        <w:rPr>
          <w:b/>
          <w:sz w:val="44"/>
          <w:szCs w:val="44"/>
          <w:lang w:val="ru-RU"/>
        </w:rPr>
        <w:t>Каталог шуб 2014</w:t>
      </w:r>
      <w:r w:rsidR="008D2B3A">
        <w:rPr>
          <w:b/>
          <w:sz w:val="44"/>
          <w:szCs w:val="44"/>
          <w:lang w:val="ru-RU"/>
        </w:rPr>
        <w:t xml:space="preserve"> (МЦПС «Хоргос»)</w:t>
      </w:r>
    </w:p>
    <w:p w:rsidR="008D4F00" w:rsidRDefault="008D4F00" w:rsidP="008D4F00">
      <w:pPr>
        <w:widowControl/>
        <w:shd w:val="clear" w:color="auto" w:fill="FFFFFF"/>
        <w:spacing w:after="120"/>
        <w:jc w:val="left"/>
        <w:rPr>
          <w:lang w:val="ru-RU"/>
        </w:rPr>
      </w:pPr>
      <w:r w:rsidRPr="008D4F00">
        <w:rPr>
          <w:b/>
          <w:lang w:val="ru-RU"/>
        </w:rPr>
        <w:t>Каталог шуб</w:t>
      </w:r>
      <w:r>
        <w:rPr>
          <w:lang w:val="ru-RU"/>
        </w:rPr>
        <w:t xml:space="preserve"> на МЦПС «Хоргос» был составлен </w:t>
      </w:r>
      <w:proofErr w:type="spellStart"/>
      <w:r>
        <w:rPr>
          <w:lang w:val="ru-RU"/>
        </w:rPr>
        <w:t>ТурАгенством</w:t>
      </w:r>
      <w:proofErr w:type="spellEnd"/>
      <w:r>
        <w:rPr>
          <w:lang w:val="ru-RU"/>
        </w:rPr>
        <w:t xml:space="preserve"> </w:t>
      </w:r>
      <w:r w:rsidRPr="008D4F00">
        <w:rPr>
          <w:lang w:val="ru-RU"/>
        </w:rPr>
        <w:t>“</w:t>
      </w:r>
      <w:proofErr w:type="spellStart"/>
      <w:r>
        <w:t>Algri</w:t>
      </w:r>
      <w:proofErr w:type="spellEnd"/>
      <w:r w:rsidRPr="008D4F00">
        <w:rPr>
          <w:lang w:val="ru-RU"/>
        </w:rPr>
        <w:t xml:space="preserve"> </w:t>
      </w:r>
      <w:r>
        <w:t>Travel</w:t>
      </w:r>
      <w:r w:rsidRPr="008D4F00">
        <w:rPr>
          <w:lang w:val="ru-RU"/>
        </w:rPr>
        <w:t>”</w:t>
      </w:r>
      <w:r>
        <w:rPr>
          <w:lang w:val="ru-RU"/>
        </w:rPr>
        <w:t xml:space="preserve"> </w:t>
      </w:r>
      <w:hyperlink r:id="rId5" w:history="1">
        <w:r w:rsidRPr="00F0236D">
          <w:rPr>
            <w:rStyle w:val="a6"/>
          </w:rPr>
          <w:t>http</w:t>
        </w:r>
        <w:r w:rsidRPr="00F0236D">
          <w:rPr>
            <w:rStyle w:val="a6"/>
            <w:lang w:val="ru-RU"/>
          </w:rPr>
          <w:t>://</w:t>
        </w:r>
        <w:proofErr w:type="spellStart"/>
        <w:r w:rsidRPr="00F0236D">
          <w:rPr>
            <w:rStyle w:val="a6"/>
          </w:rPr>
          <w:t>algritravel</w:t>
        </w:r>
        <w:proofErr w:type="spellEnd"/>
        <w:r w:rsidRPr="00F0236D">
          <w:rPr>
            <w:rStyle w:val="a6"/>
            <w:lang w:val="ru-RU"/>
          </w:rPr>
          <w:t>.</w:t>
        </w:r>
        <w:proofErr w:type="spellStart"/>
        <w:r w:rsidRPr="00F0236D">
          <w:rPr>
            <w:rStyle w:val="a6"/>
          </w:rPr>
          <w:t>kz</w:t>
        </w:r>
        <w:proofErr w:type="spellEnd"/>
        <w:r w:rsidRPr="00F0236D">
          <w:rPr>
            <w:rStyle w:val="a6"/>
            <w:lang w:val="ru-RU"/>
          </w:rPr>
          <w:t>/</w:t>
        </w:r>
      </w:hyperlink>
      <w:r w:rsidRPr="008D4F00">
        <w:rPr>
          <w:lang w:val="ru-RU"/>
        </w:rPr>
        <w:t xml:space="preserve"> </w:t>
      </w:r>
    </w:p>
    <w:p w:rsidR="008D4F00" w:rsidRPr="008D4F00" w:rsidRDefault="008D4F00" w:rsidP="00842A27">
      <w:pPr>
        <w:widowControl/>
        <w:shd w:val="clear" w:color="auto" w:fill="FFFFFF"/>
        <w:spacing w:after="120" w:line="420" w:lineRule="atLeast"/>
        <w:jc w:val="left"/>
        <w:rPr>
          <w:lang w:val="ru-RU"/>
        </w:rPr>
      </w:pPr>
      <w:r>
        <w:rPr>
          <w:lang w:val="ru-RU"/>
        </w:rPr>
        <w:t xml:space="preserve">Обновлённый каталог на 2015-ый год можно посмотреть на сайте </w:t>
      </w:r>
      <w:hyperlink r:id="rId6" w:history="1">
        <w:r w:rsidR="00A9372D" w:rsidRPr="00F0236D">
          <w:rPr>
            <w:rStyle w:val="a6"/>
            <w:lang w:val="ru-RU"/>
          </w:rPr>
          <w:t>khorgos.biz/ru/cat/4483</w:t>
        </w:r>
      </w:hyperlink>
      <w:r w:rsidRPr="008D4F00">
        <w:rPr>
          <w:lang w:val="ru-RU"/>
        </w:rPr>
        <w:t xml:space="preserve"> </w:t>
      </w:r>
      <w:r>
        <w:rPr>
          <w:lang w:val="ru-RU"/>
        </w:rPr>
        <w:t xml:space="preserve">и </w:t>
      </w:r>
      <w:r w:rsidRPr="00057FD1">
        <w:t>www</w:t>
      </w:r>
      <w:r w:rsidRPr="00057FD1">
        <w:rPr>
          <w:lang w:val="ru-RU"/>
        </w:rPr>
        <w:t>.</w:t>
      </w:r>
      <w:proofErr w:type="spellStart"/>
      <w:r w:rsidRPr="00057FD1">
        <w:t>BeGuSha</w:t>
      </w:r>
      <w:proofErr w:type="spellEnd"/>
      <w:r w:rsidRPr="00057FD1">
        <w:rPr>
          <w:lang w:val="ru-RU"/>
        </w:rPr>
        <w:t>.</w:t>
      </w:r>
      <w:r w:rsidRPr="00057FD1">
        <w:t>com</w:t>
      </w:r>
    </w:p>
    <w:p w:rsidR="008D4F00" w:rsidRDefault="008D4F00" w:rsidP="00842A27">
      <w:pPr>
        <w:widowControl/>
        <w:shd w:val="clear" w:color="auto" w:fill="FFFFFF"/>
        <w:spacing w:after="120" w:line="420" w:lineRule="atLeast"/>
        <w:jc w:val="left"/>
        <w:rPr>
          <w:lang w:val="ru-RU"/>
        </w:rPr>
      </w:pPr>
    </w:p>
    <w:p w:rsidR="00BF45A4" w:rsidRPr="00842A27" w:rsidRDefault="00024F73" w:rsidP="00842A27">
      <w:pPr>
        <w:widowControl/>
        <w:shd w:val="clear" w:color="auto" w:fill="FFFFFF"/>
        <w:spacing w:after="120" w:line="420" w:lineRule="atLeast"/>
        <w:jc w:val="left"/>
        <w:rPr>
          <w:rFonts w:ascii="Tahoma" w:hAnsi="Tahoma" w:cs="Tahoma"/>
          <w:color w:val="666666"/>
          <w:kern w:val="0"/>
          <w:sz w:val="18"/>
          <w:szCs w:val="1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326505" cy="6326505"/>
            <wp:effectExtent l="0" t="0" r="0" b="0"/>
            <wp:docPr id="1" name="Рисунок 1" descr="20140522150052_3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40522150052_3365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632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A27">
        <w:rPr>
          <w:lang w:val="ru-RU"/>
        </w:rPr>
        <w:t xml:space="preserve">  </w:t>
      </w:r>
      <w:r w:rsidR="00842A27" w:rsidRPr="008D4F00">
        <w:rPr>
          <w:rFonts w:ascii="Tahoma" w:hAnsi="Tahoma" w:cs="Tahoma"/>
          <w:color w:val="666666"/>
          <w:sz w:val="18"/>
          <w:szCs w:val="18"/>
          <w:shd w:val="clear" w:color="auto" w:fill="FFFFFF"/>
          <w:lang w:val="ru-RU"/>
        </w:rPr>
        <w:t>$</w:t>
      </w:r>
      <w:r w:rsidR="00842A27">
        <w:rPr>
          <w:rFonts w:ascii="Tahoma" w:hAnsi="Tahoma" w:cs="Tahoma"/>
          <w:color w:val="666666"/>
          <w:sz w:val="18"/>
          <w:szCs w:val="18"/>
          <w:shd w:val="clear" w:color="auto" w:fill="FFFFFF"/>
          <w:lang w:val="ru-RU"/>
        </w:rPr>
        <w:t xml:space="preserve"> </w:t>
      </w:r>
      <w:r w:rsidR="00CF7AD1" w:rsidRPr="008D4F00">
        <w:rPr>
          <w:rFonts w:ascii="Tahoma" w:hAnsi="Tahoma" w:cs="Tahoma"/>
          <w:b/>
          <w:bCs/>
          <w:color w:val="CC0000"/>
          <w:kern w:val="0"/>
          <w:sz w:val="41"/>
          <w:lang w:val="ru-RU"/>
        </w:rPr>
        <w:t>1200.00</w:t>
      </w:r>
    </w:p>
    <w:p w:rsidR="00BF45A4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" name="Рисунок 2" descr="20140522150418_28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40522150418_2807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B36DB7">
      <w:pPr>
        <w:rPr>
          <w:lang w:val="ru-RU"/>
        </w:rPr>
      </w:pPr>
    </w:p>
    <w:p w:rsidR="00CF7AD1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" name="Рисунок 4" descr="20140522150435_7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40522150435_781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A27">
        <w:rPr>
          <w:lang w:val="ru-RU"/>
        </w:rPr>
        <w:t xml:space="preserve">  </w:t>
      </w:r>
      <w:r w:rsidR="00CF7AD1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F7AD1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F7AD1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2240.00</w:t>
      </w:r>
    </w:p>
    <w:p w:rsidR="00CF7AD1" w:rsidRDefault="00CF7AD1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F7AD1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" name="Рисунок 5" descr="20140522152241_54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40522152241_544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672" w:rsidRDefault="00024F73" w:rsidP="00B11672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32BB650" wp14:editId="5EFDECCF">
            <wp:extent cx="7615555" cy="7615555"/>
            <wp:effectExtent l="0" t="0" r="4445" b="4445"/>
            <wp:docPr id="6" name="Рисунок 6" descr="20140522152250_80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40522152250_808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672">
        <w:rPr>
          <w:lang w:val="ru-RU"/>
        </w:rPr>
        <w:t xml:space="preserve"> </w:t>
      </w:r>
      <w:r w:rsidR="00B11672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B11672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B11672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1000.00</w:t>
      </w:r>
    </w:p>
    <w:p w:rsidR="00B36DB7" w:rsidRPr="00B36DB7" w:rsidRDefault="00B36DB7" w:rsidP="00CF7AD1">
      <w:pPr>
        <w:rPr>
          <w:lang w:val="ru-RU"/>
        </w:rPr>
      </w:pPr>
    </w:p>
    <w:p w:rsidR="00CF7AD1" w:rsidRDefault="00CF7AD1" w:rsidP="00CF7AD1">
      <w:pPr>
        <w:rPr>
          <w:lang w:val="ru-RU"/>
        </w:rPr>
      </w:pPr>
    </w:p>
    <w:p w:rsidR="00CF7AD1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" name="Рисунок 8" descr="20140522152725_19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40522152725_1969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AD1" w:rsidRDefault="00CF7AD1" w:rsidP="00CF7AD1">
      <w:pPr>
        <w:rPr>
          <w:lang w:val="ru-RU"/>
        </w:rPr>
      </w:pPr>
    </w:p>
    <w:p w:rsidR="00CF7AD1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9" name="Рисунок 9" descr="20140522152859_1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40522152859_149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AD1">
        <w:rPr>
          <w:lang w:val="ru-RU"/>
        </w:rPr>
        <w:t xml:space="preserve"> </w:t>
      </w:r>
      <w:r w:rsidR="00CF7AD1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F7AD1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F7AD1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1500.00</w:t>
      </w:r>
    </w:p>
    <w:p w:rsidR="00CF7AD1" w:rsidRDefault="00CF7AD1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F7AD1" w:rsidRPr="00B36DB7" w:rsidRDefault="00CF7AD1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lastRenderedPageBreak/>
        <w:fldChar w:fldCharType="begin"/>
      </w:r>
      <w:r>
        <w:instrText xml:space="preserve"> INCLUDEPICTURE "http://www.lanxiya.com/shopone/upload/image/20140522/20140522153155_50072.jpg" \* MERGEFORMATINET </w:instrText>
      </w:r>
      <w:r>
        <w:fldChar w:fldCharType="separate"/>
      </w:r>
      <w:r w:rsidR="00024F73">
        <w:rPr>
          <w:noProof/>
          <w:lang w:val="ru-RU" w:eastAsia="ru-RU"/>
        </w:rPr>
        <w:drawing>
          <wp:anchor distT="0" distB="0" distL="114300" distR="114300" simplePos="0" relativeHeight="25165772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align>top</wp:align>
            </wp:positionV>
            <wp:extent cx="7620000" cy="7620000"/>
            <wp:effectExtent l="0" t="0" r="0" b="0"/>
            <wp:wrapSquare wrapText="right"/>
            <wp:docPr id="25" name="Рисунок 2" descr="http://www.lanxiya.com/shopone/upload/image/20140522/20140522153155_5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lanxiya.com/shopone/upload/image/20140522/20140522153155_50072.jpg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end"/>
      </w:r>
      <w: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  <w:br w:type="textWrapping" w:clear="all"/>
      </w:r>
      <w:r>
        <w:rPr>
          <w:lang w:val="ru-RU"/>
        </w:rPr>
        <w:t xml:space="preserve"> </w:t>
      </w:r>
    </w:p>
    <w:p w:rsidR="00B36DB7" w:rsidRDefault="00024F73" w:rsidP="00B36DB7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1" name="Рисунок 11" descr="20140522153200_57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40522153200_572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DB7">
        <w:rPr>
          <w:lang w:val="ru-RU"/>
        </w:rPr>
        <w:t xml:space="preserve"> </w:t>
      </w:r>
      <w:r w:rsidR="00B36DB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B36DB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B36DB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2500.00</w:t>
      </w:r>
    </w:p>
    <w:p w:rsidR="00CB23A7" w:rsidRDefault="00CB23A7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B23A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2" name="Рисунок 12" descr="20140522153345_6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40522153345_683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B36DB7" w:rsidP="00CF7AD1">
      <w:pPr>
        <w:rPr>
          <w:lang w:val="ru-RU"/>
        </w:rPr>
      </w:pPr>
    </w:p>
    <w:p w:rsidR="00CB23A7" w:rsidRDefault="00B11672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46A2932" wp14:editId="77BB0F12">
            <wp:extent cx="7615555" cy="7615555"/>
            <wp:effectExtent l="0" t="0" r="4445" b="4445"/>
            <wp:docPr id="14" name="Рисунок 14" descr="20140522153637_23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40522153637_236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2500.00</w:t>
      </w:r>
    </w:p>
    <w:p w:rsidR="00CB23A7" w:rsidRDefault="00CB23A7" w:rsidP="00CF7AD1">
      <w:pPr>
        <w:rPr>
          <w:lang w:val="ru-RU"/>
        </w:rPr>
      </w:pPr>
    </w:p>
    <w:p w:rsidR="00CB23A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5" name="Рисунок 15" descr="20140522153651_15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40522153651_152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2500.00</w:t>
      </w:r>
    </w:p>
    <w:p w:rsidR="00CB23A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6" name="Рисунок 16" descr="20140522154628_36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40522154628_360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3A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7" name="Рисунок 17" descr="20140522154655_64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40522154655_6489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1900.00</w:t>
      </w:r>
    </w:p>
    <w:p w:rsidR="00CB23A7" w:rsidRPr="00CB23A7" w:rsidRDefault="00CB23A7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F7AD1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8" name="Рисунок 18" descr="20140522154911_99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40522154911_992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19" name="Рисунок 19" descr="20140522154946_9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40522154946_9346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3A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0" name="Рисунок 20" descr="20140522155002_3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40522155002_3099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1800.00</w:t>
      </w:r>
    </w:p>
    <w:p w:rsidR="00CB23A7" w:rsidRDefault="00CB23A7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B23A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1" name="Рисунок 21" descr="20140522155207_2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40522155207_289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2" name="Рисунок 22" descr="20140522155219_47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40522155219_4729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3A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3" name="Рисунок 23" descr="20140522155227_78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40522155227_782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2500.00</w:t>
      </w:r>
    </w:p>
    <w:p w:rsidR="00024F73" w:rsidRDefault="00024F73" w:rsidP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4" name="Рисунок 24" descr="20140522155428_45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40522155428_456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</w:t>
      </w:r>
      <w:r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2800.00</w:t>
      </w:r>
    </w:p>
    <w:p w:rsidR="00CB23A7" w:rsidRDefault="00CB23A7" w:rsidP="00CF7AD1">
      <w:pPr>
        <w:rPr>
          <w:lang w:val="ru-RU"/>
        </w:rPr>
      </w:pPr>
    </w:p>
    <w:p w:rsidR="00CB23A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6" name="Рисунок 26" descr="20140522155705_58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140522155705_5895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31B" w:rsidRPr="00FF331B" w:rsidRDefault="00FF331B" w:rsidP="00CF7AD1">
      <w:pPr>
        <w:rPr>
          <w:lang w:val="ru-RU"/>
        </w:rPr>
      </w:pPr>
    </w:p>
    <w:p w:rsidR="00CB23A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8" name="Рисунок 28" descr="20140522155823_1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40522155823_101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3A7">
        <w:rPr>
          <w:lang w:val="ru-RU"/>
        </w:rPr>
        <w:t xml:space="preserve"> </w:t>
      </w:r>
      <w:r w:rsidR="00CB23A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B23A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B23A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1900.00</w:t>
      </w:r>
    </w:p>
    <w:p w:rsidR="00024F73" w:rsidRDefault="00024F73" w:rsidP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29" name="Рисунок 29" descr="20140522160025_89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40522160025_8976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</w:t>
      </w:r>
      <w:r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2500.00</w:t>
      </w:r>
    </w:p>
    <w:p w:rsidR="00CB23A7" w:rsidRDefault="00CB23A7" w:rsidP="00CF7AD1">
      <w:pPr>
        <w:rPr>
          <w:lang w:val="ru-RU"/>
        </w:rPr>
      </w:pPr>
    </w:p>
    <w:p w:rsidR="00FF331B" w:rsidRPr="00FF331B" w:rsidRDefault="00FF331B" w:rsidP="00CF7AD1">
      <w:pPr>
        <w:rPr>
          <w:lang w:val="ru-RU"/>
        </w:rPr>
      </w:pPr>
    </w:p>
    <w:p w:rsidR="00DA1C6C" w:rsidRDefault="00DA1C6C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DA1C6C" w:rsidRDefault="00024F73" w:rsidP="00CF7AD1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7615555" cy="7615555"/>
            <wp:effectExtent l="0" t="0" r="4445" b="4445"/>
            <wp:docPr id="32" name="Рисунок 32" descr="20140522160247_2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40522160247_2276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F73" w:rsidRDefault="00024F73" w:rsidP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3" name="Рисунок 33" descr="20140522160254_6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140522160254_6610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1650.00</w:t>
      </w:r>
    </w:p>
    <w:p w:rsidR="00DA1C6C" w:rsidRDefault="00DA1C6C" w:rsidP="00CF7AD1">
      <w:pPr>
        <w:rPr>
          <w:lang w:val="ru-RU"/>
        </w:rPr>
      </w:pPr>
    </w:p>
    <w:p w:rsidR="00DA1C6C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5" name="Рисунок 35" descr="20140522160446_1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40522160446_103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6" name="Рисунок 36" descr="20140522160506_72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140522160506_726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7" name="Рисунок 37" descr="20140522160539_9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140522160539_943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5108C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5108C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1500.00</w:t>
      </w:r>
    </w:p>
    <w:p w:rsidR="005108C7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8" name="Рисунок 38" descr="20140522161253_56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140522161253_5606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5108C7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F7AD1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39" name="Рисунок 39" descr="20140522161309_39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140522161309_3965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Default="005108C7" w:rsidP="00CF7AD1">
      <w:pPr>
        <w:rPr>
          <w:lang w:val="ru-RU"/>
        </w:rPr>
      </w:pPr>
    </w:p>
    <w:p w:rsidR="005108C7" w:rsidRDefault="00024F73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0" name="Рисунок 40" descr="20140522161318_18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140522161318_1899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5108C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5108C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1950.00</w:t>
      </w:r>
    </w:p>
    <w:p w:rsidR="005108C7" w:rsidRPr="005108C7" w:rsidRDefault="005108C7" w:rsidP="00CF7AD1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</w:p>
    <w:p w:rsidR="00CF7AD1" w:rsidRDefault="00024F73" w:rsidP="00CF7A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1" name="Рисунок 41" descr="20140522161447_8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140522161447_8238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5108C7" w:rsidP="00CF7AD1">
      <w:pPr>
        <w:rPr>
          <w:lang w:val="ru-RU"/>
        </w:rPr>
      </w:pPr>
    </w:p>
    <w:p w:rsidR="00BF45A4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2" name="Рисунок 42" descr="20140522161551_6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0140522161551_6148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5108C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5108C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1350.00</w:t>
      </w:r>
    </w:p>
    <w:p w:rsidR="005108C7" w:rsidRPr="005108C7" w:rsidRDefault="005108C7">
      <w:pPr>
        <w:rPr>
          <w:lang w:val="ru-RU"/>
        </w:rPr>
      </w:pPr>
    </w:p>
    <w:p w:rsidR="00BF45A4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3" name="Рисунок 43" descr="20140522161734_56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0140522161734_563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73E" w:rsidRDefault="00024F73" w:rsidP="00C3473E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4" name="Рисунок 44" descr="20140522161744_7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0140522161744_7766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73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C3473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C3473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1350.00</w:t>
      </w:r>
    </w:p>
    <w:p w:rsidR="005108C7" w:rsidRDefault="005108C7">
      <w:pPr>
        <w:rPr>
          <w:lang w:val="ru-RU"/>
        </w:rPr>
      </w:pPr>
    </w:p>
    <w:p w:rsidR="005108C7" w:rsidRPr="005108C7" w:rsidRDefault="005108C7">
      <w:pPr>
        <w:rPr>
          <w:lang w:val="ru-RU"/>
        </w:rPr>
      </w:pPr>
    </w:p>
    <w:p w:rsidR="005108C7" w:rsidRPr="005108C7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5" name="Рисунок 45" descr="20140522161938_6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40522161938_6648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024F73" w:rsidP="005108C7">
      <w:pPr>
        <w:widowControl/>
        <w:numPr>
          <w:ilvl w:val="0"/>
          <w:numId w:val="2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7" name="Рисунок 47" descr="20140522162001_79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140522162001_7918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</w:rPr>
        <w:t xml:space="preserve"> </w:t>
      </w:r>
      <w:r w:rsidR="005108C7" w:rsidRPr="005108C7">
        <w:rPr>
          <w:rFonts w:ascii="Tahoma" w:hAnsi="Tahoma" w:cs="Tahoma"/>
          <w:color w:val="666666"/>
          <w:kern w:val="0"/>
          <w:sz w:val="18"/>
          <w:szCs w:val="18"/>
        </w:rPr>
        <w:t>$</w:t>
      </w:r>
      <w:r w:rsidR="005108C7" w:rsidRPr="005108C7">
        <w:rPr>
          <w:rFonts w:ascii="Tahoma" w:hAnsi="Tahoma" w:cs="Tahoma"/>
          <w:color w:val="666666"/>
          <w:kern w:val="0"/>
          <w:sz w:val="18"/>
        </w:rPr>
        <w:t> </w:t>
      </w:r>
      <w:r w:rsidR="005108C7" w:rsidRPr="005108C7">
        <w:rPr>
          <w:rFonts w:ascii="Tahoma" w:hAnsi="Tahoma" w:cs="Tahoma"/>
          <w:b/>
          <w:bCs/>
          <w:color w:val="CC0000"/>
          <w:kern w:val="0"/>
          <w:sz w:val="41"/>
        </w:rPr>
        <w:t>1750.00</w:t>
      </w:r>
    </w:p>
    <w:p w:rsidR="005108C7" w:rsidRPr="005108C7" w:rsidRDefault="00024F73" w:rsidP="005108C7">
      <w:pPr>
        <w:widowControl/>
        <w:numPr>
          <w:ilvl w:val="0"/>
          <w:numId w:val="2"/>
        </w:numPr>
        <w:shd w:val="clear" w:color="auto" w:fill="FFFFFF"/>
        <w:spacing w:after="120" w:line="30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8" name="Рисунок 48" descr="20140522162130_9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40522162130_945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024F73" w:rsidP="005108C7">
      <w:pPr>
        <w:widowControl/>
        <w:numPr>
          <w:ilvl w:val="0"/>
          <w:numId w:val="2"/>
        </w:numPr>
        <w:shd w:val="clear" w:color="auto" w:fill="FFFFFF"/>
        <w:spacing w:after="120" w:line="30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49" name="Рисунок 49" descr="20140522162137_7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140522162137_713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024F73" w:rsidP="005108C7">
      <w:pPr>
        <w:widowControl/>
        <w:numPr>
          <w:ilvl w:val="0"/>
          <w:numId w:val="2"/>
        </w:numPr>
        <w:shd w:val="clear" w:color="auto" w:fill="FFFFFF"/>
        <w:spacing w:after="120" w:line="300" w:lineRule="atLeast"/>
        <w:ind w:left="0"/>
        <w:jc w:val="left"/>
        <w:rPr>
          <w:rStyle w:val="a3"/>
          <w:rFonts w:ascii="Tahoma" w:hAnsi="Tahoma" w:cs="Tahoma"/>
          <w:b w:val="0"/>
          <w:bCs w:val="0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0" name="Рисунок 50" descr="20140522162157_1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140522162157_1380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5108C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5108C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1400.00</w:t>
      </w:r>
    </w:p>
    <w:p w:rsidR="005108C7" w:rsidRPr="005108C7" w:rsidRDefault="00024F73" w:rsidP="005108C7">
      <w:pPr>
        <w:widowControl/>
        <w:numPr>
          <w:ilvl w:val="0"/>
          <w:numId w:val="2"/>
        </w:numPr>
        <w:shd w:val="clear" w:color="auto" w:fill="FFFFFF"/>
        <w:spacing w:after="120" w:line="30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1" name="Рисунок 51" descr="20140522162354_88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40522162354_8876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5108C7" w:rsidP="005108C7">
      <w:pPr>
        <w:widowControl/>
        <w:numPr>
          <w:ilvl w:val="0"/>
          <w:numId w:val="2"/>
        </w:numPr>
        <w:shd w:val="clear" w:color="auto" w:fill="FFFFFF"/>
        <w:spacing w:after="120" w:line="30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</w:p>
    <w:p w:rsidR="00BF45A4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2" name="Рисунок 52" descr="20140522162517_92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40522162517_9257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C7" w:rsidRPr="005108C7" w:rsidRDefault="005108C7">
      <w:pPr>
        <w:rPr>
          <w:lang w:val="ru-RU"/>
        </w:rPr>
      </w:pPr>
    </w:p>
    <w:p w:rsidR="00BF45A4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3" name="Рисунок 53" descr="20140522162611_5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40522162611_5246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8C7" w:rsidRP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5108C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5108C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5108C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1300.00</w:t>
      </w:r>
    </w:p>
    <w:p w:rsidR="005108C7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4" name="Рисунок 54" descr="20140522163107_66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40522163107_665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5" name="Рисунок 55" descr="20140522163121_9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140522163121_9100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Pr="004E60CE" w:rsidRDefault="004E60CE">
      <w:pPr>
        <w:rPr>
          <w:lang w:val="ru-RU"/>
        </w:rPr>
      </w:pPr>
    </w:p>
    <w:p w:rsidR="005108C7" w:rsidRPr="005108C7" w:rsidRDefault="005108C7">
      <w:pPr>
        <w:rPr>
          <w:lang w:val="ru-RU"/>
        </w:rPr>
      </w:pPr>
    </w:p>
    <w:p w:rsidR="00BF45A4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6" name="Рисунок 56" descr="20140522163139_55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0140522163139_5510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1250.00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7" name="Рисунок 57" descr="20140522163759_88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20140522163759_8898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8" name="Рисунок 58" descr="20140522163806_14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0140522163806_142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59" name="Рисунок 59" descr="20140522163829_1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140522163829_1262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1330.00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0" name="Рисунок 60" descr="20140522164019_94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20140522164019_9433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A65" w:rsidRDefault="00024F73" w:rsidP="007F4A65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1" name="Рисунок 61" descr="20140522164030_17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0140522164030_1796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A65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7F4A65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7F4A65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1600.00</w:t>
      </w:r>
    </w:p>
    <w:p w:rsidR="004E60CE" w:rsidRDefault="004E60CE">
      <w:pPr>
        <w:rPr>
          <w:lang w:val="ru-RU"/>
        </w:rPr>
      </w:pP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3" name="Рисунок 63" descr="20140522164427_7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0140522164427_7538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4" name="Рисунок 64" descr="20140522164439_5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20140522164439_537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5" name="Рисунок 65" descr="20140522164447_1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20140522164447_1125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6" name="Рисунок 66" descr="20140522164453_16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20140522164453_1658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2050.00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7" name="Рисунок 67" descr="20140522165743_64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0140522165743_649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8" name="Рисунок 68" descr="20140522165752_96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0140522165752_9628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69" name="Рисунок 69" descr="20140522165759_93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20140522165759_936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1600.00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0" name="Рисунок 70" descr="20140522165933_7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0140522165933_711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1" name="Рисунок 71" descr="20140522165944_69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20140522165944_6939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2" name="Рисунок 72" descr="20140522170201_9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0140522170201_9629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1550.00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3" name="Рисунок 73" descr="20140522170219_99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20140522170219_9962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4" name="Рисунок 74" descr="20140522170301_8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20140522170301_8342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2000.00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5" name="Рисунок 75" descr="20140522170627_30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20140522170627_3062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Pr="004E60CE" w:rsidRDefault="004E60CE">
      <w:pPr>
        <w:rPr>
          <w:rStyle w:val="a3"/>
          <w:b w:val="0"/>
          <w:bCs w:val="0"/>
          <w:lang w:val="ru-RU"/>
        </w:rPr>
      </w:pP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6" name="Рисунок 76" descr="20140522170639_7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0140522170639_789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Pr="004E60CE" w:rsidRDefault="004E60CE">
      <w:pPr>
        <w:rPr>
          <w:lang w:val="ru-RU"/>
        </w:rPr>
      </w:pPr>
    </w:p>
    <w:p w:rsidR="00BF45A4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7" name="Рисунок 77" descr="20140522170719_35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20140522170719_3521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1290.00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8" name="Рисунок 78" descr="20140522171111_42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0140522171111_4263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79" name="Рисунок 79" descr="20140522171122_5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20140522171122_544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CE" w:rsidRDefault="00024F73">
      <w:pPr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0" name="Рисунок 80" descr="20140522171137_93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0140522171137_939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0CE" w:rsidRP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4E60CE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4E60CE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4E60CE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1600.00</w:t>
      </w:r>
    </w:p>
    <w:p w:rsidR="004E60CE" w:rsidRDefault="00024F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1" name="Рисунок 81" descr="20140522171554_15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0140522171554_1598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A65" w:rsidRPr="00B36DB7" w:rsidRDefault="00024F73" w:rsidP="007F4A65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2" name="Рисунок 82" descr="20140522171620_49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20140522171620_493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A65" w:rsidRPr="004E60CE">
        <w:rPr>
          <w:rFonts w:ascii="Tahoma" w:hAnsi="Tahoma" w:cs="Tahoma"/>
          <w:color w:val="666666"/>
          <w:kern w:val="0"/>
          <w:sz w:val="18"/>
          <w:szCs w:val="18"/>
        </w:rPr>
        <w:t>$</w:t>
      </w:r>
      <w:r w:rsidR="007F4A65" w:rsidRPr="004E60CE">
        <w:rPr>
          <w:rFonts w:ascii="Tahoma" w:hAnsi="Tahoma" w:cs="Tahoma"/>
          <w:color w:val="666666"/>
          <w:kern w:val="0"/>
          <w:sz w:val="18"/>
        </w:rPr>
        <w:t> </w:t>
      </w:r>
      <w:r w:rsidR="007F4A65" w:rsidRPr="004E60CE">
        <w:rPr>
          <w:rFonts w:ascii="Tahoma" w:hAnsi="Tahoma" w:cs="Tahoma"/>
          <w:b/>
          <w:bCs/>
          <w:color w:val="CC0000"/>
          <w:kern w:val="0"/>
          <w:sz w:val="41"/>
        </w:rPr>
        <w:t>2100.00</w:t>
      </w:r>
    </w:p>
    <w:p w:rsidR="004E60CE" w:rsidRDefault="004E60CE">
      <w:pPr>
        <w:rPr>
          <w:lang w:val="ru-RU"/>
        </w:rPr>
      </w:pPr>
    </w:p>
    <w:p w:rsidR="00B36DB7" w:rsidRPr="00B36DB7" w:rsidRDefault="00024F73" w:rsidP="004E60CE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4" name="Рисунок 84" descr="20140522171753_10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20140522171753_1069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024F73" w:rsidP="004E60CE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5" name="Рисунок 85" descr="20140522171824_10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20140522171824_109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B7" w:rsidRPr="00B36DB7" w:rsidRDefault="00024F73" w:rsidP="004E60CE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Style w:val="a3"/>
          <w:rFonts w:ascii="Tahoma" w:hAnsi="Tahoma" w:cs="Tahoma"/>
          <w:b w:val="0"/>
          <w:bCs w:val="0"/>
          <w:color w:val="666666"/>
          <w:kern w:val="0"/>
          <w:sz w:val="18"/>
          <w:szCs w:val="1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7615555" cy="7615555"/>
            <wp:effectExtent l="0" t="0" r="4445" b="4445"/>
            <wp:docPr id="86" name="Рисунок 86" descr="20140522171906_65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0140522171906_6508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DB7" w:rsidRPr="00B36DB7">
        <w:rPr>
          <w:rFonts w:ascii="Tahoma" w:hAnsi="Tahoma" w:cs="Tahoma"/>
          <w:color w:val="666666"/>
          <w:sz w:val="18"/>
          <w:szCs w:val="18"/>
          <w:shd w:val="clear" w:color="auto" w:fill="FFFFFF"/>
        </w:rPr>
        <w:t xml:space="preserve"> </w:t>
      </w:r>
      <w:r w:rsidR="00B36DB7">
        <w:rPr>
          <w:rFonts w:ascii="Tahoma" w:hAnsi="Tahoma" w:cs="Tahoma"/>
          <w:color w:val="666666"/>
          <w:sz w:val="18"/>
          <w:szCs w:val="18"/>
          <w:shd w:val="clear" w:color="auto" w:fill="FFFFFF"/>
        </w:rPr>
        <w:t>$</w:t>
      </w:r>
      <w:r w:rsidR="00B36DB7">
        <w:rPr>
          <w:rStyle w:val="apple-converted-space"/>
          <w:rFonts w:ascii="Tahoma" w:hAnsi="Tahoma" w:cs="Tahoma"/>
          <w:color w:val="666666"/>
          <w:sz w:val="18"/>
          <w:szCs w:val="18"/>
          <w:shd w:val="clear" w:color="auto" w:fill="FFFFFF"/>
        </w:rPr>
        <w:t> </w:t>
      </w:r>
      <w:r w:rsidR="00B36DB7">
        <w:rPr>
          <w:rStyle w:val="a3"/>
          <w:rFonts w:ascii="Tahoma" w:hAnsi="Tahoma" w:cs="Tahoma"/>
          <w:color w:val="CC0000"/>
          <w:sz w:val="41"/>
          <w:szCs w:val="41"/>
          <w:shd w:val="clear" w:color="auto" w:fill="FFFFFF"/>
        </w:rPr>
        <w:t>1750.00</w:t>
      </w:r>
    </w:p>
    <w:p w:rsidR="00B36DB7" w:rsidRPr="00B36DB7" w:rsidRDefault="00B36DB7" w:rsidP="004E60CE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</w:p>
    <w:p w:rsidR="00B36DB7" w:rsidRPr="00B36DB7" w:rsidRDefault="00B36DB7" w:rsidP="004E60CE">
      <w:pPr>
        <w:widowControl/>
        <w:numPr>
          <w:ilvl w:val="0"/>
          <w:numId w:val="3"/>
        </w:numPr>
        <w:shd w:val="clear" w:color="auto" w:fill="FFFFFF"/>
        <w:spacing w:after="120" w:line="42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</w:p>
    <w:p w:rsidR="004E60CE" w:rsidRPr="004E60CE" w:rsidRDefault="004E60CE" w:rsidP="004E60CE">
      <w:pPr>
        <w:widowControl/>
        <w:numPr>
          <w:ilvl w:val="0"/>
          <w:numId w:val="3"/>
        </w:numPr>
        <w:shd w:val="clear" w:color="auto" w:fill="FFFFFF"/>
        <w:spacing w:after="120" w:line="300" w:lineRule="atLeast"/>
        <w:ind w:left="0"/>
        <w:jc w:val="left"/>
        <w:rPr>
          <w:rFonts w:ascii="Tahoma" w:hAnsi="Tahoma" w:cs="Tahoma"/>
          <w:color w:val="666666"/>
          <w:kern w:val="0"/>
          <w:sz w:val="18"/>
          <w:szCs w:val="18"/>
        </w:rPr>
      </w:pPr>
    </w:p>
    <w:p w:rsidR="004E60CE" w:rsidRPr="004E60CE" w:rsidRDefault="004E60CE">
      <w:pPr>
        <w:rPr>
          <w:lang w:val="ru-RU"/>
        </w:rPr>
      </w:pPr>
    </w:p>
    <w:sectPr w:rsidR="004E60CE" w:rsidRPr="004E60C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07CFE"/>
    <w:multiLevelType w:val="multilevel"/>
    <w:tmpl w:val="EB829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8C33D3"/>
    <w:multiLevelType w:val="multilevel"/>
    <w:tmpl w:val="A5A40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B457FA4"/>
    <w:multiLevelType w:val="multilevel"/>
    <w:tmpl w:val="08CCB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1672"/>
    <w:rsid w:val="00024F73"/>
    <w:rsid w:val="0003186F"/>
    <w:rsid w:val="00051E4B"/>
    <w:rsid w:val="00057FD1"/>
    <w:rsid w:val="00062964"/>
    <w:rsid w:val="000849BB"/>
    <w:rsid w:val="000B002F"/>
    <w:rsid w:val="000D5298"/>
    <w:rsid w:val="000F5D7B"/>
    <w:rsid w:val="00115D4B"/>
    <w:rsid w:val="00197D3F"/>
    <w:rsid w:val="002C2FF2"/>
    <w:rsid w:val="003A5036"/>
    <w:rsid w:val="003E6A2C"/>
    <w:rsid w:val="00490678"/>
    <w:rsid w:val="004A7A5F"/>
    <w:rsid w:val="004B34CD"/>
    <w:rsid w:val="004B4BDC"/>
    <w:rsid w:val="004D4484"/>
    <w:rsid w:val="004E60CE"/>
    <w:rsid w:val="005108C7"/>
    <w:rsid w:val="00541B5C"/>
    <w:rsid w:val="005618CA"/>
    <w:rsid w:val="0058086C"/>
    <w:rsid w:val="005E0BA9"/>
    <w:rsid w:val="0061682F"/>
    <w:rsid w:val="0064670B"/>
    <w:rsid w:val="00687C49"/>
    <w:rsid w:val="00745FF4"/>
    <w:rsid w:val="007F4A65"/>
    <w:rsid w:val="00803643"/>
    <w:rsid w:val="00805835"/>
    <w:rsid w:val="00842A27"/>
    <w:rsid w:val="008D2B3A"/>
    <w:rsid w:val="008D4F00"/>
    <w:rsid w:val="00A15098"/>
    <w:rsid w:val="00A81814"/>
    <w:rsid w:val="00A9372D"/>
    <w:rsid w:val="00AD0BF6"/>
    <w:rsid w:val="00B11672"/>
    <w:rsid w:val="00B36DB7"/>
    <w:rsid w:val="00BF45A4"/>
    <w:rsid w:val="00C3473E"/>
    <w:rsid w:val="00CB23A7"/>
    <w:rsid w:val="00CF7AD1"/>
    <w:rsid w:val="00DA1C6C"/>
    <w:rsid w:val="00FF3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3474A599-4E24-43E2-B03A-62D50831C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b-metatit">
    <w:name w:val="tb-metatit"/>
    <w:basedOn w:val="a0"/>
    <w:rsid w:val="00BF45A4"/>
  </w:style>
  <w:style w:type="character" w:customStyle="1" w:styleId="apple-converted-space">
    <w:name w:val="apple-converted-space"/>
    <w:basedOn w:val="a0"/>
    <w:rsid w:val="00BF45A4"/>
  </w:style>
  <w:style w:type="character" w:styleId="a3">
    <w:name w:val="Strong"/>
    <w:qFormat/>
    <w:rsid w:val="00BF45A4"/>
    <w:rPr>
      <w:b/>
      <w:bCs/>
    </w:rPr>
  </w:style>
  <w:style w:type="paragraph" w:styleId="a4">
    <w:name w:val="Balloon Text"/>
    <w:basedOn w:val="a"/>
    <w:link w:val="a5"/>
    <w:rsid w:val="004D448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4D4484"/>
    <w:rPr>
      <w:rFonts w:ascii="Tahoma" w:hAnsi="Tahoma" w:cs="Tahoma"/>
      <w:kern w:val="2"/>
      <w:sz w:val="16"/>
      <w:szCs w:val="16"/>
      <w:lang w:val="en-US" w:eastAsia="zh-CN"/>
    </w:rPr>
  </w:style>
  <w:style w:type="character" w:styleId="a6">
    <w:name w:val="Hyperlink"/>
    <w:basedOn w:val="a0"/>
    <w:unhideWhenUsed/>
    <w:rsid w:val="008D4F0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49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2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85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98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2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theme" Target="theme/theme1.xml"/><Relationship Id="rId16" Type="http://schemas.openxmlformats.org/officeDocument/2006/relationships/image" Target="media/image9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hyperlink" Target="http://algritravel.kz/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khorgos.biz/ru/cat/4483" TargetMode="External"/><Relationship Id="rId15" Type="http://schemas.openxmlformats.org/officeDocument/2006/relationships/image" Target="http://www.lanxiya.com/shopone/upload/image/20140522/20140522153155_50072.jpg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GRI%20TRAVEL\Desktop\&#1050;&#1072;&#1090;&#1072;&#1083;&#1086;&#1075;%20&#1096;&#1091;&#1073;%20&#1050;&#1080;&#1085;&#1075;%20&#1050;&#1086;&#1085;&#107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Каталог шуб Кинг Конг.dotx</Template>
  <TotalTime>12</TotalTime>
  <Pages>76</Pages>
  <Words>141</Words>
  <Characters>805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ЦЕНА $ 1200</vt:lpstr>
    </vt:vector>
  </TitlesOfParts>
  <Company>微软中国</Company>
  <LinksUpToDate>false</LinksUpToDate>
  <CharactersWithSpaces>945</CharactersWithSpaces>
  <SharedDoc>false</SharedDoc>
  <HLinks>
    <vt:vector size="6" baseType="variant">
      <vt:variant>
        <vt:i4>7864400</vt:i4>
      </vt:variant>
      <vt:variant>
        <vt:i4>-1</vt:i4>
      </vt:variant>
      <vt:variant>
        <vt:i4>1026</vt:i4>
      </vt:variant>
      <vt:variant>
        <vt:i4>1</vt:i4>
      </vt:variant>
      <vt:variant>
        <vt:lpwstr>http://www.lanxiya.com/shopone/upload/image/20140522/20140522153155_50072.jpg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ЦЕНА $ 1200</dc:title>
  <dc:creator>ALGRI TRAVEL</dc:creator>
  <cp:lastModifiedBy>Vladimir P.</cp:lastModifiedBy>
  <cp:revision>6</cp:revision>
  <dcterms:created xsi:type="dcterms:W3CDTF">2014-12-12T06:44:00Z</dcterms:created>
  <dcterms:modified xsi:type="dcterms:W3CDTF">2015-09-08T07:44:00Z</dcterms:modified>
</cp:coreProperties>
</file>